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70" w:rsidRPr="00761EFA" w:rsidRDefault="00AF6770" w:rsidP="00043B5B">
      <w:pPr>
        <w:pStyle w:val="ICOMETitle"/>
      </w:pPr>
    </w:p>
    <w:sectPr w:rsidR="00AF6770" w:rsidRPr="00761EFA" w:rsidSect="00944D65">
      <w:footerReference w:type="even" r:id="rId7"/>
      <w:pgSz w:w="11907" w:h="16840" w:code="9"/>
      <w:pgMar w:top="1701" w:right="1701" w:bottom="1701" w:left="170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FF6" w:rsidRDefault="00F52FF6">
      <w:r>
        <w:separator/>
      </w:r>
    </w:p>
  </w:endnote>
  <w:endnote w:type="continuationSeparator" w:id="1">
    <w:p w:rsidR="00F52FF6" w:rsidRDefault="00F52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_Arial">
    <w:altName w:val="Courier10 BT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08" w:rsidRDefault="001C5408" w:rsidP="00264B2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1C5408" w:rsidRDefault="001C540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FF6" w:rsidRDefault="00F52FF6">
      <w:r>
        <w:separator/>
      </w:r>
    </w:p>
  </w:footnote>
  <w:footnote w:type="continuationSeparator" w:id="1">
    <w:p w:rsidR="00F52FF6" w:rsidRDefault="00F52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6324A"/>
    <w:multiLevelType w:val="multilevel"/>
    <w:tmpl w:val="682E0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sz w:val="26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/>
        <w:i/>
        <w:sz w:val="2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390370C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515C0C10"/>
    <w:multiLevelType w:val="hybridMultilevel"/>
    <w:tmpl w:val="EB42DC68"/>
    <w:lvl w:ilvl="0" w:tplc="1368F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566569"/>
    <w:multiLevelType w:val="multilevel"/>
    <w:tmpl w:val="589839F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isLgl/>
      <w:lvlText w:val="%1.%2.%3. 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5FAA4283"/>
    <w:multiLevelType w:val="multilevel"/>
    <w:tmpl w:val="0388CC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sz w:val="26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/>
        <w:i/>
        <w:sz w:val="2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6ED10C39"/>
    <w:multiLevelType w:val="multilevel"/>
    <w:tmpl w:val="0EE6CBCE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72EB74C5"/>
    <w:multiLevelType w:val="hybridMultilevel"/>
    <w:tmpl w:val="2C7AAE1E"/>
    <w:lvl w:ilvl="0" w:tplc="4BB27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7D4A9A"/>
    <w:multiLevelType w:val="multilevel"/>
    <w:tmpl w:val="5B7E681C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6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3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7"/>
  </w:num>
  <w:num w:numId="13">
    <w:abstractNumId w:val="5"/>
  </w:num>
  <w:num w:numId="14">
    <w:abstractNumId w:val="3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0"/>
  </w:num>
  <w:num w:numId="20">
    <w:abstractNumId w:val="0"/>
  </w:num>
  <w:num w:numId="21">
    <w:abstractNumId w:val="2"/>
  </w:num>
  <w:num w:numId="22">
    <w:abstractNumId w:val="6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0001"/>
  <w:defaultTabStop w:val="720"/>
  <w:autoHyphenation/>
  <w:hyphenationZone w:val="1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61D7"/>
    <w:rsid w:val="00003E7A"/>
    <w:rsid w:val="000212AC"/>
    <w:rsid w:val="00024ABA"/>
    <w:rsid w:val="000255A9"/>
    <w:rsid w:val="0002668B"/>
    <w:rsid w:val="00027F08"/>
    <w:rsid w:val="0003178D"/>
    <w:rsid w:val="00031BDE"/>
    <w:rsid w:val="00043B5B"/>
    <w:rsid w:val="00050E63"/>
    <w:rsid w:val="00052942"/>
    <w:rsid w:val="00063556"/>
    <w:rsid w:val="00066B49"/>
    <w:rsid w:val="000A360B"/>
    <w:rsid w:val="000B6209"/>
    <w:rsid w:val="001073E7"/>
    <w:rsid w:val="0012413E"/>
    <w:rsid w:val="001357E7"/>
    <w:rsid w:val="00135D67"/>
    <w:rsid w:val="001415C1"/>
    <w:rsid w:val="00143B76"/>
    <w:rsid w:val="00163A9C"/>
    <w:rsid w:val="001815EB"/>
    <w:rsid w:val="001A6DE9"/>
    <w:rsid w:val="001B6643"/>
    <w:rsid w:val="001C423B"/>
    <w:rsid w:val="001C5408"/>
    <w:rsid w:val="001D11B5"/>
    <w:rsid w:val="001D4D96"/>
    <w:rsid w:val="001E1A4D"/>
    <w:rsid w:val="001E1D70"/>
    <w:rsid w:val="001F045D"/>
    <w:rsid w:val="00212D0D"/>
    <w:rsid w:val="0025550D"/>
    <w:rsid w:val="00264B2C"/>
    <w:rsid w:val="00271DD8"/>
    <w:rsid w:val="00294CE2"/>
    <w:rsid w:val="002A6037"/>
    <w:rsid w:val="002B6AED"/>
    <w:rsid w:val="002F12BA"/>
    <w:rsid w:val="0034387C"/>
    <w:rsid w:val="0034486F"/>
    <w:rsid w:val="00350B20"/>
    <w:rsid w:val="003528DD"/>
    <w:rsid w:val="00380007"/>
    <w:rsid w:val="00386422"/>
    <w:rsid w:val="00395B64"/>
    <w:rsid w:val="003F4B75"/>
    <w:rsid w:val="00415DC7"/>
    <w:rsid w:val="00437080"/>
    <w:rsid w:val="004725EC"/>
    <w:rsid w:val="00483F31"/>
    <w:rsid w:val="00495973"/>
    <w:rsid w:val="004A5013"/>
    <w:rsid w:val="004A579E"/>
    <w:rsid w:val="004B1ED9"/>
    <w:rsid w:val="004B7FD7"/>
    <w:rsid w:val="004C027E"/>
    <w:rsid w:val="004E0321"/>
    <w:rsid w:val="004E63A5"/>
    <w:rsid w:val="004F58B9"/>
    <w:rsid w:val="00525B2A"/>
    <w:rsid w:val="00534236"/>
    <w:rsid w:val="005360F1"/>
    <w:rsid w:val="00566A98"/>
    <w:rsid w:val="00571ACC"/>
    <w:rsid w:val="005835B3"/>
    <w:rsid w:val="00591078"/>
    <w:rsid w:val="005A0285"/>
    <w:rsid w:val="005A5208"/>
    <w:rsid w:val="005A7EE5"/>
    <w:rsid w:val="005B1514"/>
    <w:rsid w:val="005B6107"/>
    <w:rsid w:val="005B72B6"/>
    <w:rsid w:val="005D7F6E"/>
    <w:rsid w:val="005E05EB"/>
    <w:rsid w:val="005F0D0E"/>
    <w:rsid w:val="005F61D7"/>
    <w:rsid w:val="005F7CB2"/>
    <w:rsid w:val="00613201"/>
    <w:rsid w:val="0062296C"/>
    <w:rsid w:val="006316EE"/>
    <w:rsid w:val="006319C9"/>
    <w:rsid w:val="006471B6"/>
    <w:rsid w:val="00653A41"/>
    <w:rsid w:val="00653AFC"/>
    <w:rsid w:val="00655F26"/>
    <w:rsid w:val="00670E0E"/>
    <w:rsid w:val="006717E3"/>
    <w:rsid w:val="006A22C6"/>
    <w:rsid w:val="006A580E"/>
    <w:rsid w:val="006B21A1"/>
    <w:rsid w:val="006D033C"/>
    <w:rsid w:val="006D33EE"/>
    <w:rsid w:val="006F7E7A"/>
    <w:rsid w:val="00700884"/>
    <w:rsid w:val="00704431"/>
    <w:rsid w:val="00731EFD"/>
    <w:rsid w:val="0073377C"/>
    <w:rsid w:val="007558BA"/>
    <w:rsid w:val="00761EFA"/>
    <w:rsid w:val="00776372"/>
    <w:rsid w:val="00783AE7"/>
    <w:rsid w:val="007957BA"/>
    <w:rsid w:val="007B035A"/>
    <w:rsid w:val="007B3FE5"/>
    <w:rsid w:val="007B5A09"/>
    <w:rsid w:val="007C1804"/>
    <w:rsid w:val="00805886"/>
    <w:rsid w:val="00815EEE"/>
    <w:rsid w:val="00832BE3"/>
    <w:rsid w:val="008340A9"/>
    <w:rsid w:val="00836390"/>
    <w:rsid w:val="0085006A"/>
    <w:rsid w:val="008601F0"/>
    <w:rsid w:val="008863B2"/>
    <w:rsid w:val="008A0608"/>
    <w:rsid w:val="008A5E25"/>
    <w:rsid w:val="008B7859"/>
    <w:rsid w:val="008C0FBE"/>
    <w:rsid w:val="008D6BCF"/>
    <w:rsid w:val="008F0F71"/>
    <w:rsid w:val="008F6F49"/>
    <w:rsid w:val="00901F53"/>
    <w:rsid w:val="00917AB3"/>
    <w:rsid w:val="009201C4"/>
    <w:rsid w:val="0092086D"/>
    <w:rsid w:val="00944D65"/>
    <w:rsid w:val="009541BE"/>
    <w:rsid w:val="009B6934"/>
    <w:rsid w:val="009D01B7"/>
    <w:rsid w:val="009D0E42"/>
    <w:rsid w:val="009F13C9"/>
    <w:rsid w:val="00A02655"/>
    <w:rsid w:val="00A144D0"/>
    <w:rsid w:val="00A22644"/>
    <w:rsid w:val="00A2561E"/>
    <w:rsid w:val="00A3104E"/>
    <w:rsid w:val="00A76AF9"/>
    <w:rsid w:val="00A8008E"/>
    <w:rsid w:val="00AC3602"/>
    <w:rsid w:val="00AF6770"/>
    <w:rsid w:val="00B552D3"/>
    <w:rsid w:val="00B70280"/>
    <w:rsid w:val="00B74525"/>
    <w:rsid w:val="00B84528"/>
    <w:rsid w:val="00B84572"/>
    <w:rsid w:val="00B95CC5"/>
    <w:rsid w:val="00BE1A7C"/>
    <w:rsid w:val="00C16304"/>
    <w:rsid w:val="00C17C74"/>
    <w:rsid w:val="00C44B72"/>
    <w:rsid w:val="00C52E79"/>
    <w:rsid w:val="00C54B8A"/>
    <w:rsid w:val="00C55D96"/>
    <w:rsid w:val="00C72C26"/>
    <w:rsid w:val="00C95E1F"/>
    <w:rsid w:val="00C9605F"/>
    <w:rsid w:val="00C96EFD"/>
    <w:rsid w:val="00CA14F5"/>
    <w:rsid w:val="00CF1DC2"/>
    <w:rsid w:val="00CF297B"/>
    <w:rsid w:val="00CF5034"/>
    <w:rsid w:val="00D23AF8"/>
    <w:rsid w:val="00D331F7"/>
    <w:rsid w:val="00D41F19"/>
    <w:rsid w:val="00D44B97"/>
    <w:rsid w:val="00D471EB"/>
    <w:rsid w:val="00D521C8"/>
    <w:rsid w:val="00D53594"/>
    <w:rsid w:val="00D57191"/>
    <w:rsid w:val="00D61CBF"/>
    <w:rsid w:val="00D66DAD"/>
    <w:rsid w:val="00D828B0"/>
    <w:rsid w:val="00D854B5"/>
    <w:rsid w:val="00DA00CE"/>
    <w:rsid w:val="00DB449C"/>
    <w:rsid w:val="00DB6047"/>
    <w:rsid w:val="00DC6471"/>
    <w:rsid w:val="00DD4BB7"/>
    <w:rsid w:val="00DD6FB7"/>
    <w:rsid w:val="00E12236"/>
    <w:rsid w:val="00E12ABD"/>
    <w:rsid w:val="00E30D0C"/>
    <w:rsid w:val="00E4677C"/>
    <w:rsid w:val="00E52DE2"/>
    <w:rsid w:val="00E54985"/>
    <w:rsid w:val="00E802E1"/>
    <w:rsid w:val="00E853A3"/>
    <w:rsid w:val="00EB0D15"/>
    <w:rsid w:val="00EB2344"/>
    <w:rsid w:val="00EB72C8"/>
    <w:rsid w:val="00EC408F"/>
    <w:rsid w:val="00EC64EF"/>
    <w:rsid w:val="00EE4EB8"/>
    <w:rsid w:val="00EE68B5"/>
    <w:rsid w:val="00EF60D1"/>
    <w:rsid w:val="00F04AFA"/>
    <w:rsid w:val="00F37497"/>
    <w:rsid w:val="00F414F3"/>
    <w:rsid w:val="00F47CCD"/>
    <w:rsid w:val="00F518D0"/>
    <w:rsid w:val="00F52FF6"/>
    <w:rsid w:val="00F675AC"/>
    <w:rsid w:val="00F67BDD"/>
    <w:rsid w:val="00FA02CB"/>
    <w:rsid w:val="00FA5363"/>
    <w:rsid w:val="00FA5E96"/>
    <w:rsid w:val="00FC60DD"/>
    <w:rsid w:val="00FC6B33"/>
    <w:rsid w:val="00FD2651"/>
    <w:rsid w:val="00FD3434"/>
    <w:rsid w:val="00FE3A4E"/>
    <w:rsid w:val="00FF5030"/>
    <w:rsid w:val="00FF732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1C4"/>
    <w:pPr>
      <w:ind w:left="425"/>
      <w:jc w:val="both"/>
    </w:pPr>
    <w:rPr>
      <w:sz w:val="22"/>
      <w:szCs w:val="24"/>
      <w:lang w:val="en-US" w:eastAsia="en-US"/>
    </w:rPr>
  </w:style>
  <w:style w:type="paragraph" w:styleId="Heading1">
    <w:name w:val="heading 1"/>
    <w:basedOn w:val="Normal"/>
    <w:next w:val="Normal"/>
    <w:autoRedefine/>
    <w:qFormat/>
    <w:pPr>
      <w:keepNext/>
      <w:numPr>
        <w:numId w:val="13"/>
      </w:numPr>
      <w:spacing w:before="240" w:after="60"/>
      <w:jc w:val="center"/>
      <w:outlineLvl w:val="0"/>
    </w:pPr>
    <w:rPr>
      <w:rFonts w:ascii="Arial" w:hAnsi="Arial"/>
      <w:b/>
      <w:kern w:val="28"/>
      <w:sz w:val="28"/>
      <w:lang w:val="ro-RO"/>
    </w:rPr>
  </w:style>
  <w:style w:type="paragraph" w:styleId="Heading2">
    <w:name w:val="heading 2"/>
    <w:basedOn w:val="Normal"/>
    <w:next w:val="Normal"/>
    <w:autoRedefine/>
    <w:qFormat/>
    <w:pPr>
      <w:keepNext/>
      <w:numPr>
        <w:ilvl w:val="1"/>
        <w:numId w:val="13"/>
      </w:numPr>
      <w:spacing w:before="240" w:after="60"/>
      <w:outlineLvl w:val="1"/>
    </w:pPr>
    <w:rPr>
      <w:rFonts w:ascii="Arial" w:hAnsi="Arial"/>
      <w:b/>
      <w:i/>
      <w:sz w:val="26"/>
      <w:lang w:val="ro-RO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3"/>
      </w:numPr>
      <w:spacing w:before="240" w:after="60"/>
      <w:outlineLvl w:val="2"/>
    </w:pPr>
    <w:rPr>
      <w:b/>
      <w:smallCaps/>
      <w:spacing w:val="40"/>
      <w:sz w:val="26"/>
      <w:lang w:val="ro-RO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3"/>
      </w:numPr>
      <w:spacing w:before="240" w:after="60"/>
      <w:outlineLvl w:val="3"/>
    </w:pPr>
    <w:rPr>
      <w:rFonts w:ascii="Arial" w:hAnsi="Arial"/>
      <w:b/>
      <w:lang w:val="ro-RO"/>
    </w:rPr>
  </w:style>
  <w:style w:type="paragraph" w:styleId="Heading5">
    <w:name w:val="heading 5"/>
    <w:basedOn w:val="Normal"/>
    <w:next w:val="Normal"/>
    <w:qFormat/>
    <w:pPr>
      <w:numPr>
        <w:ilvl w:val="4"/>
        <w:numId w:val="13"/>
      </w:numPr>
      <w:spacing w:before="240" w:after="60"/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13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numPr>
        <w:ilvl w:val="6"/>
        <w:numId w:val="13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3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3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table" w:styleId="TableGrid">
    <w:name w:val="Table Grid"/>
    <w:aliases w:val="ICOME_Table Grid"/>
    <w:basedOn w:val="TableNormal"/>
    <w:rsid w:val="00B95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rsid w:val="00FA5363"/>
    <w:rPr>
      <w:rFonts w:ascii="_Arial" w:hAnsi="_Arial"/>
      <w:lang w:val="ro-RO"/>
    </w:rPr>
  </w:style>
  <w:style w:type="paragraph" w:customStyle="1" w:styleId="ICOMETEXT">
    <w:name w:val="ICOME_TEXT"/>
    <w:basedOn w:val="Normal"/>
    <w:rsid w:val="00E4677C"/>
    <w:pPr>
      <w:ind w:firstLine="425"/>
    </w:pPr>
    <w:rPr>
      <w:rFonts w:cs="Arial"/>
      <w:szCs w:val="20"/>
    </w:rPr>
  </w:style>
  <w:style w:type="paragraph" w:customStyle="1" w:styleId="ICOMEAbstract">
    <w:name w:val="ICOME_Abstract"/>
    <w:basedOn w:val="ICOMETEXT"/>
    <w:next w:val="ICOMETEXT"/>
    <w:rsid w:val="00F37497"/>
    <w:pPr>
      <w:spacing w:before="240"/>
      <w:ind w:left="709" w:right="680" w:firstLine="0"/>
    </w:pPr>
    <w:rPr>
      <w:i/>
      <w:szCs w:val="22"/>
    </w:rPr>
  </w:style>
  <w:style w:type="character" w:customStyle="1" w:styleId="ICOMEAbstractTitle">
    <w:name w:val="ICOME_Abstract_Title"/>
    <w:basedOn w:val="DefaultParagraphFont"/>
    <w:rsid w:val="00FF732D"/>
    <w:rPr>
      <w:rFonts w:ascii="Times New Roman" w:hAnsi="Times New Roman"/>
      <w:b/>
      <w:sz w:val="22"/>
      <w:szCs w:val="20"/>
    </w:rPr>
  </w:style>
  <w:style w:type="paragraph" w:customStyle="1" w:styleId="ICOMEAuthors">
    <w:name w:val="ICOME_Authors"/>
    <w:basedOn w:val="Normal"/>
    <w:next w:val="ICOMEInstitution"/>
    <w:link w:val="ICOMEAuthorsChar"/>
    <w:rsid w:val="00CF5034"/>
    <w:pPr>
      <w:ind w:left="680" w:right="680"/>
      <w:jc w:val="center"/>
    </w:pPr>
    <w:rPr>
      <w:rFonts w:cs="Arial"/>
      <w:b/>
      <w:bCs/>
    </w:rPr>
  </w:style>
  <w:style w:type="character" w:customStyle="1" w:styleId="ICOMEAuthorsChar">
    <w:name w:val="ICOME_Authors Char"/>
    <w:basedOn w:val="DefaultParagraphFont"/>
    <w:link w:val="ICOMEAuthors"/>
    <w:rsid w:val="00CF5034"/>
    <w:rPr>
      <w:rFonts w:cs="Arial"/>
      <w:b/>
      <w:bCs/>
      <w:sz w:val="22"/>
      <w:szCs w:val="24"/>
      <w:lang w:val="en-US" w:eastAsia="en-US" w:bidi="ar-SA"/>
    </w:rPr>
  </w:style>
  <w:style w:type="paragraph" w:customStyle="1" w:styleId="ICOMEReferences">
    <w:name w:val="ICOME_References"/>
    <w:basedOn w:val="ICOMETEXT"/>
    <w:rsid w:val="00E54985"/>
    <w:pPr>
      <w:ind w:left="284" w:hanging="284"/>
    </w:pPr>
    <w:rPr>
      <w:sz w:val="20"/>
      <w:szCs w:val="18"/>
    </w:rPr>
  </w:style>
  <w:style w:type="paragraph" w:customStyle="1" w:styleId="ICOMEFigure">
    <w:name w:val="ICOME_Figure"/>
    <w:basedOn w:val="ICOMETEXT"/>
    <w:rsid w:val="0034387C"/>
    <w:pPr>
      <w:spacing w:before="120" w:after="120"/>
      <w:jc w:val="center"/>
    </w:pPr>
    <w:rPr>
      <w:i/>
      <w:iCs/>
    </w:rPr>
  </w:style>
  <w:style w:type="paragraph" w:customStyle="1" w:styleId="ICOMEInstitution">
    <w:name w:val="ICOME_Institution"/>
    <w:basedOn w:val="ICOMETEXT"/>
    <w:rsid w:val="00CF5034"/>
    <w:pPr>
      <w:autoSpaceDE w:val="0"/>
      <w:autoSpaceDN w:val="0"/>
      <w:adjustRightInd w:val="0"/>
      <w:ind w:firstLine="0"/>
      <w:jc w:val="center"/>
    </w:pPr>
    <w:rPr>
      <w:i/>
      <w:iCs/>
    </w:rPr>
  </w:style>
  <w:style w:type="paragraph" w:customStyle="1" w:styleId="ICOMESubtitle">
    <w:name w:val="ICOME_Subtitle"/>
    <w:basedOn w:val="Normal"/>
    <w:next w:val="ICOMETEXT"/>
    <w:rsid w:val="001E1D70"/>
    <w:pPr>
      <w:spacing w:before="360" w:after="160"/>
      <w:ind w:left="567" w:right="567"/>
      <w:jc w:val="center"/>
    </w:pPr>
    <w:rPr>
      <w:rFonts w:cs="Arial"/>
      <w:b/>
      <w:caps/>
      <w:sz w:val="24"/>
      <w:lang w:val="en-GB"/>
    </w:rPr>
  </w:style>
  <w:style w:type="paragraph" w:customStyle="1" w:styleId="ICOMETableTitle">
    <w:name w:val="ICOME_Table_Title"/>
    <w:basedOn w:val="ICOMETEXT"/>
    <w:rsid w:val="00525B2A"/>
    <w:pPr>
      <w:spacing w:before="120" w:after="120"/>
      <w:ind w:right="708"/>
      <w:jc w:val="right"/>
    </w:pPr>
    <w:rPr>
      <w:i/>
    </w:rPr>
  </w:style>
  <w:style w:type="paragraph" w:customStyle="1" w:styleId="ICOMETitle">
    <w:name w:val="ICOME_Title"/>
    <w:basedOn w:val="Normal"/>
    <w:next w:val="ICOMEAuthors"/>
    <w:rsid w:val="007957BA"/>
    <w:pPr>
      <w:spacing w:before="1800" w:after="240"/>
      <w:ind w:left="567" w:right="567"/>
      <w:jc w:val="center"/>
    </w:pPr>
    <w:rPr>
      <w:rFonts w:cs="Arial"/>
      <w:b/>
      <w:caps/>
      <w:sz w:val="28"/>
      <w:szCs w:val="28"/>
    </w:rPr>
  </w:style>
  <w:style w:type="paragraph" w:customStyle="1" w:styleId="ICOMEEq">
    <w:name w:val="ICOME_Eq"/>
    <w:basedOn w:val="ICOMETEXT"/>
    <w:next w:val="ICOMETEXT"/>
    <w:rsid w:val="00E30D0C"/>
    <w:pPr>
      <w:keepNext/>
      <w:tabs>
        <w:tab w:val="left" w:pos="7371"/>
      </w:tabs>
      <w:spacing w:before="120" w:after="120"/>
      <w:ind w:firstLine="255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CF8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ICOME2013.dotx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ICOME 2010 CRAIOVA</vt:lpstr>
    </vt:vector>
  </TitlesOfParts>
  <Company>Faculty of Mechanics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ICOME 2010 CRAIOVA</dc:title>
  <dc:creator>Adrian Rosca</dc:creator>
  <cp:lastModifiedBy>Adrian1680</cp:lastModifiedBy>
  <cp:revision>2</cp:revision>
  <cp:lastPrinted>2009-12-07T09:35:00Z</cp:lastPrinted>
  <dcterms:created xsi:type="dcterms:W3CDTF">2013-01-25T22:10:00Z</dcterms:created>
  <dcterms:modified xsi:type="dcterms:W3CDTF">2013-01-25T22:10:00Z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stination">
    <vt:lpwstr>ICOME 2010</vt:lpwstr>
  </property>
</Properties>
</file>